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6D" w:rsidRDefault="00492F6D" w:rsidP="001C456A">
      <w:pPr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 xml:space="preserve">             </w:t>
      </w:r>
      <w:r w:rsidRPr="00FC702D">
        <w:rPr>
          <w:b/>
          <w:sz w:val="44"/>
          <w:szCs w:val="44"/>
        </w:rPr>
        <w:t>Герой “Великой Отечественной Войны”</w:t>
      </w:r>
    </w:p>
    <w:p w:rsidR="00492F6D" w:rsidRPr="001C456A" w:rsidRDefault="00492F6D" w:rsidP="001C456A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</w:t>
      </w:r>
      <w:r w:rsidRPr="00FC702D">
        <w:rPr>
          <w:b/>
          <w:sz w:val="24"/>
          <w:szCs w:val="24"/>
        </w:rPr>
        <w:t>Николаев  Михаил  Михайлович  (1922-2000)</w:t>
      </w:r>
    </w:p>
    <w:p w:rsidR="00492F6D" w:rsidRDefault="00492F6D">
      <w:pPr>
        <w:rPr>
          <w:sz w:val="24"/>
          <w:szCs w:val="24"/>
        </w:rPr>
      </w:pPr>
      <w:r w:rsidRPr="00FC702D">
        <w:rPr>
          <w:sz w:val="24"/>
          <w:szCs w:val="24"/>
        </w:rPr>
        <w:t xml:space="preserve">Родился 4 ноября 1922 года в деревне Вороново, Куйбышевский </w:t>
      </w:r>
      <w:r>
        <w:rPr>
          <w:sz w:val="24"/>
          <w:szCs w:val="24"/>
        </w:rPr>
        <w:t>район Татарская  СССР.  Закончив</w:t>
      </w:r>
      <w:r w:rsidRPr="00FC702D">
        <w:rPr>
          <w:sz w:val="24"/>
          <w:szCs w:val="24"/>
        </w:rPr>
        <w:t xml:space="preserve"> школу</w:t>
      </w:r>
      <w:r>
        <w:rPr>
          <w:sz w:val="24"/>
          <w:szCs w:val="24"/>
        </w:rPr>
        <w:t>,</w:t>
      </w:r>
      <w:r w:rsidRPr="00FC702D">
        <w:rPr>
          <w:sz w:val="24"/>
          <w:szCs w:val="24"/>
        </w:rPr>
        <w:t xml:space="preserve"> поступил в армию</w:t>
      </w:r>
      <w:r>
        <w:rPr>
          <w:sz w:val="24"/>
          <w:szCs w:val="24"/>
        </w:rPr>
        <w:t>,</w:t>
      </w:r>
      <w:r w:rsidRPr="00FC702D">
        <w:rPr>
          <w:sz w:val="24"/>
          <w:szCs w:val="24"/>
        </w:rPr>
        <w:t xml:space="preserve"> 1941 попал в учебное зенитно-артиллерийское училище. Воевал под Ленинградом, защищал Ленинград. Командовал зенитной батареей. Дошёл до Берлина в чине </w:t>
      </w:r>
      <w:r w:rsidRPr="007E454D">
        <w:rPr>
          <w:sz w:val="24"/>
          <w:szCs w:val="24"/>
        </w:rPr>
        <w:t>“</w:t>
      </w:r>
      <w:r w:rsidRPr="00FC702D">
        <w:rPr>
          <w:sz w:val="24"/>
          <w:szCs w:val="24"/>
        </w:rPr>
        <w:t>капитана</w:t>
      </w:r>
      <w:r w:rsidRPr="007E454D">
        <w:rPr>
          <w:sz w:val="24"/>
          <w:szCs w:val="24"/>
        </w:rPr>
        <w:t>”</w:t>
      </w:r>
      <w:r w:rsidRPr="00FC702D">
        <w:rPr>
          <w:sz w:val="24"/>
          <w:szCs w:val="24"/>
        </w:rPr>
        <w:t xml:space="preserve"> в 1945. </w:t>
      </w:r>
      <w:r>
        <w:rPr>
          <w:sz w:val="24"/>
          <w:szCs w:val="24"/>
        </w:rPr>
        <w:t xml:space="preserve">Прадед прошёл всю войну от первого до самого последнего дня, был дважды серьёзно ранен. Самым большим праздником своей жизни считал День Победы, правда, в нашей семье его принято отмечать 8-го мая, так уж было заведено прадедом - в день капитуляции фашисткой Германии. </w:t>
      </w:r>
    </w:p>
    <w:p w:rsidR="00492F6D" w:rsidRPr="00FC702D" w:rsidRDefault="00492F6D">
      <w:pPr>
        <w:rPr>
          <w:sz w:val="24"/>
          <w:szCs w:val="24"/>
        </w:rPr>
      </w:pPr>
      <w:r>
        <w:rPr>
          <w:sz w:val="24"/>
          <w:szCs w:val="24"/>
        </w:rPr>
        <w:t>Но и после Дня Победы военная жизнь капитана Николаева не закончилась, он был призван на войну с Японией (сентябрь-декабрь 1945-го года). В декабре 1945-го года прадед вернулся домой. Для всех нас внуков и правнуков наш прадед – герой!!!</w:t>
      </w:r>
    </w:p>
    <w:p w:rsidR="00492F6D" w:rsidRDefault="00492F6D" w:rsidP="00FC702D">
      <w:r w:rsidRPr="005700B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20.history-smolensk.ru/Img/smolfight/5.jpg" style="width:260.25pt;height:174.75pt;visibility:visible">
            <v:imagedata r:id="rId4" o:title=""/>
          </v:shape>
        </w:pict>
      </w:r>
    </w:p>
    <w:p w:rsidR="00492F6D" w:rsidRDefault="00492F6D" w:rsidP="00FC702D">
      <w:pPr>
        <w:jc w:val="center"/>
      </w:pPr>
      <w:r w:rsidRPr="00FC702D">
        <w:rPr>
          <w:sz w:val="24"/>
          <w:szCs w:val="24"/>
        </w:rPr>
        <w:t>Имеются награды, в том числе и орден Великой Отечественной войны 1 степени</w:t>
      </w:r>
      <w:r>
        <w:t>.</w:t>
      </w:r>
      <w:r>
        <w:rPr>
          <w:noProof/>
          <w:lang w:eastAsia="ru-RU"/>
        </w:rPr>
        <w:t xml:space="preserve"> </w:t>
      </w:r>
      <w:r w:rsidRPr="005700BD">
        <w:rPr>
          <w:noProof/>
          <w:lang w:eastAsia="ru-RU"/>
        </w:rPr>
        <w:pict>
          <v:shape id="Рисунок 3" o:spid="_x0000_i1026" type="#_x0000_t75" alt="http://vasi.net/uploads/podbor/nagrady-velikoj/thumbs/yahooeu0.jpg" style="width:71.25pt;height:129pt;visibility:visible">
            <v:imagedata r:id="rId5" o:title=""/>
          </v:shape>
        </w:pict>
      </w:r>
      <w:r w:rsidRPr="005700BD">
        <w:rPr>
          <w:noProof/>
          <w:lang w:eastAsia="ru-RU"/>
        </w:rPr>
        <w:pict>
          <v:shape id="Рисунок 1" o:spid="_x0000_i1027" type="#_x0000_t75" alt="http://victory.sokolniki.com/EditorFiles/image/Decorations/1b64d5cc866f6882883cd290c53dbad7.jpg" style="width:1in;height:132.75pt;visibility:visible">
            <v:imagedata r:id="rId6" o:title=""/>
          </v:shape>
        </w:pict>
      </w:r>
      <w:r w:rsidRPr="005700BD">
        <w:rPr>
          <w:noProof/>
          <w:lang w:eastAsia="ru-RU"/>
        </w:rPr>
        <w:pict>
          <v:shape id="Рисунок 4" o:spid="_x0000_i1028" type="#_x0000_t75" alt="http://www.kievskiy.org/upload/medialibrary/009/34.jpg" style="width:139.5pt;height:134.25pt;visibility:visible">
            <v:imagedata r:id="rId7" o:title=""/>
          </v:shape>
        </w:pict>
      </w:r>
      <w:r w:rsidRPr="005700BD">
        <w:rPr>
          <w:noProof/>
          <w:lang w:eastAsia="ru-RU"/>
        </w:rPr>
        <w:pict>
          <v:shape id="Рисунок 6" o:spid="_x0000_i1029" type="#_x0000_t75" alt="http://www.respectme.ru/uploads/photoblog/thumbs/640x/8/863a3b057b720f661863ed257dbe4de2.jpg" style="width:80.25pt;height:132.75pt;visibility:visible">
            <v:imagedata r:id="rId8" o:title=""/>
          </v:shape>
        </w:pict>
      </w:r>
    </w:p>
    <w:p w:rsidR="00492F6D" w:rsidRDefault="00492F6D" w:rsidP="001C456A">
      <w:pPr>
        <w:jc w:val="center"/>
        <w:rPr>
          <w:noProof/>
          <w:lang w:eastAsia="ru-RU"/>
        </w:rPr>
      </w:pPr>
      <w:r w:rsidRPr="005700BD">
        <w:rPr>
          <w:noProof/>
          <w:lang w:eastAsia="ru-RU"/>
        </w:rPr>
        <w:pict>
          <v:shape id="Рисунок 7" o:spid="_x0000_i1030" type="#_x0000_t75" alt="http://chaltlib.ru/images/medali/41.jpg" style="width:141.75pt;height:109.5pt;visibility:visible">
            <v:imagedata r:id="rId9" o:title=""/>
          </v:shape>
        </w:pict>
      </w:r>
      <w:r w:rsidRPr="005700BD">
        <w:rPr>
          <w:noProof/>
          <w:lang w:eastAsia="ru-RU"/>
        </w:rPr>
        <w:pict>
          <v:shape id="Рисунок 8" o:spid="_x0000_i1031" type="#_x0000_t75" alt="http://img12.nnm.me/1/e/7/8/9/1e789b6e147df6c8f6d0f834c214e580_full.jpg" style="width:105pt;height:109.5pt;visibility:visible">
            <v:imagedata r:id="rId10" o:title=""/>
          </v:shape>
        </w:pict>
      </w:r>
      <w:r>
        <w:rPr>
          <w:noProof/>
          <w:lang w:eastAsia="ru-RU"/>
        </w:rPr>
        <w:t>выполнил Китаевский Андрей 7 А</w:t>
      </w:r>
    </w:p>
    <w:sectPr w:rsidR="00492F6D" w:rsidSect="00D8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4B9"/>
    <w:rsid w:val="001C456A"/>
    <w:rsid w:val="00401C4B"/>
    <w:rsid w:val="00492F6D"/>
    <w:rsid w:val="005700BD"/>
    <w:rsid w:val="005944B9"/>
    <w:rsid w:val="005E6F03"/>
    <w:rsid w:val="006213D8"/>
    <w:rsid w:val="007E454D"/>
    <w:rsid w:val="007E56D7"/>
    <w:rsid w:val="009165ED"/>
    <w:rsid w:val="00AD3401"/>
    <w:rsid w:val="00B6334C"/>
    <w:rsid w:val="00D5245F"/>
    <w:rsid w:val="00D65EB1"/>
    <w:rsid w:val="00D82BD6"/>
    <w:rsid w:val="00E15B1D"/>
    <w:rsid w:val="00EC3503"/>
    <w:rsid w:val="00F6322F"/>
    <w:rsid w:val="00FC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B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D3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3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1</Pages>
  <Words>153</Words>
  <Characters>875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Китаевская</dc:creator>
  <cp:keywords/>
  <dc:description/>
  <cp:lastModifiedBy>Нина</cp:lastModifiedBy>
  <cp:revision>10</cp:revision>
  <dcterms:created xsi:type="dcterms:W3CDTF">2015-02-09T15:26:00Z</dcterms:created>
  <dcterms:modified xsi:type="dcterms:W3CDTF">2015-02-17T08:30:00Z</dcterms:modified>
</cp:coreProperties>
</file>